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335" w:rsidRDefault="00E62573" w:rsidP="00A97ABF">
      <w:pPr>
        <w:ind w:right="-142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</w:t>
      </w:r>
    </w:p>
    <w:p w:rsidR="00442335" w:rsidRPr="00442335" w:rsidRDefault="00442335" w:rsidP="00847256">
      <w:pPr>
        <w:rPr>
          <w:rFonts w:ascii="Verdana" w:hAnsi="Verdana" w:cs="Arial"/>
        </w:rPr>
      </w:pPr>
    </w:p>
    <w:p w:rsidR="00847256" w:rsidRDefault="00E62573" w:rsidP="006459D2">
      <w:pPr>
        <w:spacing w:line="360" w:lineRule="auto"/>
        <w:jc w:val="center"/>
        <w:rPr>
          <w:rFonts w:ascii="Verdana" w:hAnsi="Verdana" w:cs="Arial"/>
          <w:b/>
          <w:sz w:val="20"/>
          <w:szCs w:val="20"/>
        </w:rPr>
      </w:pPr>
      <w:r w:rsidRPr="00442335">
        <w:rPr>
          <w:rFonts w:ascii="Verdana" w:hAnsi="Verdana" w:cs="Arial"/>
          <w:b/>
          <w:sz w:val="20"/>
          <w:szCs w:val="20"/>
        </w:rPr>
        <w:t>TÁMOP 5.1.3-09/2-2010-0046</w:t>
      </w:r>
      <w:r w:rsidR="00442335" w:rsidRPr="00442335">
        <w:rPr>
          <w:rFonts w:ascii="Verdana" w:hAnsi="Verdana" w:cs="Arial"/>
          <w:b/>
          <w:sz w:val="20"/>
          <w:szCs w:val="20"/>
        </w:rPr>
        <w:t xml:space="preserve"> azonosító számú</w:t>
      </w:r>
    </w:p>
    <w:p w:rsidR="00442335" w:rsidRPr="00442335" w:rsidRDefault="00442335" w:rsidP="00442335">
      <w:pPr>
        <w:jc w:val="center"/>
        <w:rPr>
          <w:rFonts w:ascii="Verdana" w:hAnsi="Verdana" w:cs="Arial"/>
          <w:b/>
          <w:sz w:val="20"/>
          <w:szCs w:val="20"/>
        </w:rPr>
      </w:pPr>
    </w:p>
    <w:p w:rsidR="00E62573" w:rsidRPr="00442335" w:rsidRDefault="00E62573" w:rsidP="00E62573">
      <w:pPr>
        <w:jc w:val="center"/>
        <w:rPr>
          <w:rFonts w:ascii="Verdana" w:hAnsi="Verdana"/>
          <w:sz w:val="20"/>
          <w:szCs w:val="20"/>
        </w:rPr>
      </w:pPr>
      <w:r w:rsidRPr="00442335">
        <w:rPr>
          <w:rFonts w:ascii="Verdana" w:hAnsi="Verdana" w:cs="Arial"/>
          <w:sz w:val="20"/>
          <w:szCs w:val="20"/>
        </w:rPr>
        <w:t>„A Dél-Cserehát és a Szuha-völgyi Akcióterület közösségi összefogása a</w:t>
      </w:r>
      <w:r w:rsidR="00442335">
        <w:rPr>
          <w:rFonts w:ascii="Verdana" w:hAnsi="Verdana" w:cs="Arial"/>
          <w:sz w:val="20"/>
          <w:szCs w:val="20"/>
        </w:rPr>
        <w:t xml:space="preserve"> </w:t>
      </w:r>
      <w:r w:rsidRPr="00442335">
        <w:rPr>
          <w:rFonts w:ascii="Verdana" w:hAnsi="Verdana" w:cs="Arial"/>
          <w:sz w:val="20"/>
          <w:szCs w:val="20"/>
        </w:rPr>
        <w:t>mélyszegények integrációja és az együttműködés fejlesztése érdekében”</w:t>
      </w:r>
      <w:r w:rsidR="00442335">
        <w:rPr>
          <w:rFonts w:ascii="Verdana" w:hAnsi="Verdana" w:cs="Arial"/>
          <w:sz w:val="20"/>
          <w:szCs w:val="20"/>
        </w:rPr>
        <w:t xml:space="preserve"> című projekthez</w:t>
      </w:r>
    </w:p>
    <w:p w:rsidR="0018192B" w:rsidRDefault="0018192B" w:rsidP="00E62573">
      <w:pPr>
        <w:jc w:val="center"/>
        <w:rPr>
          <w:rFonts w:ascii="Verdana" w:hAnsi="Verdana"/>
          <w:sz w:val="20"/>
          <w:szCs w:val="20"/>
        </w:rPr>
      </w:pPr>
    </w:p>
    <w:p w:rsidR="00E2719C" w:rsidRDefault="00E2719C" w:rsidP="00E62573">
      <w:pPr>
        <w:jc w:val="center"/>
        <w:rPr>
          <w:rFonts w:ascii="Verdana" w:hAnsi="Verdana"/>
          <w:sz w:val="20"/>
          <w:szCs w:val="20"/>
        </w:rPr>
      </w:pPr>
    </w:p>
    <w:p w:rsidR="00002ED1" w:rsidRDefault="00002ED1" w:rsidP="00E62573">
      <w:pPr>
        <w:jc w:val="center"/>
        <w:rPr>
          <w:rFonts w:ascii="Verdana" w:hAnsi="Verdana"/>
          <w:sz w:val="20"/>
          <w:szCs w:val="20"/>
        </w:rPr>
      </w:pPr>
    </w:p>
    <w:p w:rsidR="00002ED1" w:rsidRDefault="00002ED1" w:rsidP="00002ED1">
      <w:pPr>
        <w:rPr>
          <w:rFonts w:ascii="Verdana" w:hAnsi="Verdana"/>
          <w:sz w:val="20"/>
          <w:szCs w:val="20"/>
        </w:rPr>
      </w:pPr>
    </w:p>
    <w:p w:rsidR="00002ED1" w:rsidRPr="006459D2" w:rsidRDefault="00BB5E5F" w:rsidP="006459D2">
      <w:pPr>
        <w:tabs>
          <w:tab w:val="left" w:pos="3180"/>
        </w:tabs>
        <w:spacing w:line="360" w:lineRule="auto"/>
        <w:jc w:val="center"/>
        <w:rPr>
          <w:rFonts w:ascii="Verdana" w:hAnsi="Verdana"/>
          <w:b/>
        </w:rPr>
      </w:pPr>
      <w:r w:rsidRPr="006459D2">
        <w:rPr>
          <w:rFonts w:ascii="Verdana" w:hAnsi="Verdana"/>
          <w:b/>
        </w:rPr>
        <w:t>Kedves Szülők és Gyerekek!</w:t>
      </w:r>
    </w:p>
    <w:p w:rsidR="00BB5E5F" w:rsidRPr="006459D2" w:rsidRDefault="00BB5E5F" w:rsidP="006459D2">
      <w:pPr>
        <w:tabs>
          <w:tab w:val="left" w:pos="3180"/>
        </w:tabs>
        <w:spacing w:line="360" w:lineRule="auto"/>
        <w:jc w:val="center"/>
        <w:rPr>
          <w:rFonts w:ascii="Verdana" w:hAnsi="Verdana"/>
          <w:b/>
        </w:rPr>
      </w:pPr>
    </w:p>
    <w:p w:rsidR="006459D2" w:rsidRPr="006459D2" w:rsidRDefault="00BB5E5F" w:rsidP="006459D2">
      <w:pPr>
        <w:spacing w:line="360" w:lineRule="auto"/>
        <w:jc w:val="center"/>
        <w:rPr>
          <w:rFonts w:ascii="Verdana" w:hAnsi="Verdana"/>
        </w:rPr>
      </w:pPr>
      <w:r w:rsidRPr="006459D2">
        <w:rPr>
          <w:rFonts w:ascii="Verdana" w:hAnsi="Verdana"/>
        </w:rPr>
        <w:t xml:space="preserve">A Bódva-völgyi Közéleti Roma Nők Egyesülete </w:t>
      </w:r>
      <w:r w:rsidRPr="006459D2">
        <w:rPr>
          <w:rFonts w:ascii="Verdana" w:hAnsi="Verdana"/>
          <w:b/>
        </w:rPr>
        <w:t xml:space="preserve">játszóházi foglalkozásra </w:t>
      </w:r>
      <w:r w:rsidRPr="006459D2">
        <w:rPr>
          <w:rFonts w:ascii="Verdana" w:hAnsi="Verdana"/>
        </w:rPr>
        <w:t xml:space="preserve">vár minden érdeklődőt </w:t>
      </w:r>
      <w:r w:rsidRPr="006459D2">
        <w:rPr>
          <w:rFonts w:ascii="Verdana" w:hAnsi="Verdana"/>
          <w:b/>
        </w:rPr>
        <w:t>2014.május 31-én, szombaton 9 órától- 13 óráig a Művelődési ház</w:t>
      </w:r>
      <w:r w:rsidRPr="006459D2">
        <w:rPr>
          <w:rFonts w:ascii="Verdana" w:hAnsi="Verdana"/>
        </w:rPr>
        <w:t xml:space="preserve"> alagsorában található termekben. A játszóházat vezetik: Budainé Csató Judit, </w:t>
      </w:r>
      <w:proofErr w:type="spellStart"/>
      <w:r w:rsidR="00421CE1" w:rsidRPr="006459D2">
        <w:rPr>
          <w:rFonts w:ascii="Verdana" w:hAnsi="Verdana"/>
        </w:rPr>
        <w:t>Hriczó</w:t>
      </w:r>
      <w:proofErr w:type="spellEnd"/>
      <w:r w:rsidR="00421CE1" w:rsidRPr="006459D2">
        <w:rPr>
          <w:rFonts w:ascii="Verdana" w:hAnsi="Verdana"/>
        </w:rPr>
        <w:t xml:space="preserve"> Olga és Szaniszló Judit családgondozók</w:t>
      </w:r>
      <w:r w:rsidRPr="006459D2">
        <w:rPr>
          <w:rFonts w:ascii="Verdana" w:hAnsi="Verdana"/>
        </w:rPr>
        <w:t>. A foglalkozáson</w:t>
      </w:r>
      <w:r w:rsidR="006459D2">
        <w:rPr>
          <w:rFonts w:ascii="Verdana" w:hAnsi="Verdana"/>
        </w:rPr>
        <w:t xml:space="preserve"> természetes alapanyagok felhasználásával</w:t>
      </w:r>
      <w:r w:rsidRPr="006459D2">
        <w:rPr>
          <w:rFonts w:ascii="Verdana" w:hAnsi="Verdana"/>
        </w:rPr>
        <w:t xml:space="preserve"> készíthetnek</w:t>
      </w:r>
      <w:r w:rsidR="006459D2" w:rsidRPr="006459D2">
        <w:rPr>
          <w:rFonts w:ascii="Verdana" w:hAnsi="Verdana"/>
        </w:rPr>
        <w:t xml:space="preserve"> </w:t>
      </w:r>
      <w:r w:rsidR="006459D2">
        <w:rPr>
          <w:rFonts w:ascii="Verdana" w:hAnsi="Verdana"/>
        </w:rPr>
        <w:t xml:space="preserve">a résztvevők </w:t>
      </w:r>
      <w:r w:rsidR="006459D2" w:rsidRPr="006459D2">
        <w:rPr>
          <w:rFonts w:ascii="Verdana" w:hAnsi="Verdana"/>
        </w:rPr>
        <w:t>ceruzatartót, mécses</w:t>
      </w:r>
      <w:r w:rsidR="006459D2">
        <w:rPr>
          <w:rFonts w:ascii="Verdana" w:hAnsi="Verdana"/>
        </w:rPr>
        <w:t xml:space="preserve"> </w:t>
      </w:r>
      <w:r w:rsidR="006459D2" w:rsidRPr="006459D2">
        <w:rPr>
          <w:rFonts w:ascii="Verdana" w:hAnsi="Verdana"/>
        </w:rPr>
        <w:t>tartót, ajtódíszeket</w:t>
      </w:r>
      <w:r w:rsidR="006459D2">
        <w:rPr>
          <w:rFonts w:ascii="Verdana" w:hAnsi="Verdana"/>
        </w:rPr>
        <w:t xml:space="preserve"> és még sok más érdekességet.</w:t>
      </w:r>
    </w:p>
    <w:p w:rsidR="00BB5E5F" w:rsidRPr="006459D2" w:rsidRDefault="00BB5E5F" w:rsidP="006459D2">
      <w:pPr>
        <w:tabs>
          <w:tab w:val="left" w:pos="3180"/>
        </w:tabs>
        <w:spacing w:line="360" w:lineRule="auto"/>
        <w:jc w:val="center"/>
        <w:rPr>
          <w:rFonts w:ascii="Verdana" w:hAnsi="Verdana"/>
        </w:rPr>
      </w:pPr>
    </w:p>
    <w:p w:rsidR="00082642" w:rsidRPr="00BB5E5F" w:rsidRDefault="00082642" w:rsidP="006459D2">
      <w:pPr>
        <w:tabs>
          <w:tab w:val="left" w:pos="3180"/>
        </w:tabs>
        <w:spacing w:line="360" w:lineRule="auto"/>
        <w:jc w:val="center"/>
        <w:rPr>
          <w:rFonts w:ascii="Verdana" w:hAnsi="Verdana"/>
          <w:sz w:val="20"/>
          <w:szCs w:val="20"/>
        </w:rPr>
      </w:pPr>
    </w:p>
    <w:p w:rsidR="00082642" w:rsidRDefault="00421CE1" w:rsidP="006459D2">
      <w:pPr>
        <w:spacing w:line="360" w:lineRule="auto"/>
        <w:jc w:val="center"/>
        <w:rPr>
          <w:rFonts w:ascii="Verdana" w:hAnsi="Verdana"/>
          <w:sz w:val="36"/>
          <w:szCs w:val="36"/>
        </w:rPr>
      </w:pPr>
      <w:r w:rsidRPr="00421CE1">
        <w:rPr>
          <w:rFonts w:ascii="Verdana" w:hAnsi="Verdana"/>
          <w:sz w:val="36"/>
          <w:szCs w:val="36"/>
        </w:rPr>
        <w:t>Mindenkit szeretettel várunk!</w:t>
      </w:r>
    </w:p>
    <w:p w:rsidR="00421CE1" w:rsidRDefault="00421CE1" w:rsidP="00421CE1">
      <w:pPr>
        <w:jc w:val="center"/>
        <w:rPr>
          <w:rFonts w:ascii="Verdana" w:hAnsi="Verdana"/>
          <w:sz w:val="36"/>
          <w:szCs w:val="36"/>
        </w:rPr>
      </w:pPr>
    </w:p>
    <w:p w:rsidR="00421CE1" w:rsidRPr="00421CE1" w:rsidRDefault="00421CE1" w:rsidP="00421CE1">
      <w:pPr>
        <w:jc w:val="center"/>
        <w:rPr>
          <w:rFonts w:ascii="Verdana" w:hAnsi="Verdana"/>
          <w:sz w:val="36"/>
          <w:szCs w:val="36"/>
        </w:rPr>
      </w:pPr>
    </w:p>
    <w:p w:rsidR="00082642" w:rsidRPr="00082642" w:rsidRDefault="006459D2" w:rsidP="00D07BC9">
      <w:pPr>
        <w:ind w:right="141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>
            <wp:extent cx="2695575" cy="2181225"/>
            <wp:effectExtent l="19050" t="0" r="9525" b="0"/>
            <wp:docPr id="8" name="Kép 1" descr="kreatív ötl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atív ötlete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097" cy="218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1275" cy="2028145"/>
            <wp:effectExtent l="19050" t="0" r="9525" b="0"/>
            <wp:docPr id="9" name="Kép 4" descr="http://www.gyakorolj.hu/kep/ugyes/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yakorolj.hu/kep/ugyes/1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2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2642" w:rsidRPr="00082642" w:rsidSect="00421CE1">
      <w:headerReference w:type="even" r:id="rId10"/>
      <w:headerReference w:type="default" r:id="rId11"/>
      <w:footerReference w:type="default" r:id="rId12"/>
      <w:pgSz w:w="11906" w:h="16838"/>
      <w:pgMar w:top="1258" w:right="1416" w:bottom="1417" w:left="1417" w:header="51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876" w:rsidRDefault="002F6876">
      <w:r>
        <w:separator/>
      </w:r>
    </w:p>
  </w:endnote>
  <w:endnote w:type="continuationSeparator" w:id="0">
    <w:p w:rsidR="002F6876" w:rsidRDefault="002F68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H-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24A" w:rsidRPr="0005679C" w:rsidRDefault="0013424A">
    <w:pPr>
      <w:pStyle w:val="llb"/>
      <w:rPr>
        <w:b/>
        <w:sz w:val="18"/>
        <w:szCs w:val="18"/>
      </w:rPr>
    </w:pPr>
    <w:r w:rsidRPr="0005679C">
      <w:rPr>
        <w:b/>
        <w:sz w:val="18"/>
        <w:szCs w:val="18"/>
      </w:rPr>
      <w:t xml:space="preserve">Bódva-völgyi Közéleti Roma Nők Egyesülete </w:t>
    </w:r>
  </w:p>
  <w:p w:rsidR="0013424A" w:rsidRPr="00C62DA3" w:rsidRDefault="00A97ABF">
    <w:pPr>
      <w:pStyle w:val="llb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1824" behindDoc="0" locked="0" layoutInCell="1" allowOverlap="0">
          <wp:simplePos x="0" y="0"/>
          <wp:positionH relativeFrom="margin">
            <wp:posOffset>3481705</wp:posOffset>
          </wp:positionH>
          <wp:positionV relativeFrom="page">
            <wp:posOffset>9363075</wp:posOffset>
          </wp:positionV>
          <wp:extent cx="2647950" cy="447675"/>
          <wp:effectExtent l="19050" t="0" r="0" b="0"/>
          <wp:wrapNone/>
          <wp:docPr id="5" name="Kép 2" descr="uszt szlo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szt szloge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447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5448" w:rsidRPr="00C62DA3">
      <w:rPr>
        <w:sz w:val="18"/>
        <w:szCs w:val="18"/>
      </w:rPr>
      <w:t xml:space="preserve">3780 </w:t>
    </w:r>
    <w:r w:rsidR="0013424A" w:rsidRPr="00C62DA3">
      <w:rPr>
        <w:sz w:val="18"/>
        <w:szCs w:val="18"/>
      </w:rPr>
      <w:t xml:space="preserve">Edelény Borsodi út 26. </w:t>
    </w:r>
    <w:hyperlink r:id="rId2" w:history="1">
      <w:r w:rsidR="0013424A" w:rsidRPr="00C62DA3">
        <w:rPr>
          <w:rStyle w:val="Hiperhivatkozs"/>
          <w:sz w:val="18"/>
          <w:szCs w:val="18"/>
        </w:rPr>
        <w:t>Tel:+36-48-525-162</w:t>
      </w:r>
    </w:hyperlink>
  </w:p>
  <w:p w:rsidR="0013424A" w:rsidRPr="00C62DA3" w:rsidRDefault="0013424A">
    <w:pPr>
      <w:pStyle w:val="llb"/>
      <w:rPr>
        <w:sz w:val="18"/>
        <w:szCs w:val="18"/>
      </w:rPr>
    </w:pPr>
    <w:proofErr w:type="gramStart"/>
    <w:r w:rsidRPr="00C62DA3">
      <w:rPr>
        <w:sz w:val="18"/>
        <w:szCs w:val="18"/>
      </w:rPr>
      <w:t>e-mail</w:t>
    </w:r>
    <w:proofErr w:type="gramEnd"/>
    <w:r w:rsidRPr="00C62DA3">
      <w:rPr>
        <w:sz w:val="18"/>
        <w:szCs w:val="18"/>
      </w:rPr>
      <w:t>:</w:t>
    </w:r>
    <w:r w:rsidR="00136B52">
      <w:rPr>
        <w:sz w:val="18"/>
        <w:szCs w:val="18"/>
      </w:rPr>
      <w:t xml:space="preserve"> </w:t>
    </w:r>
    <w:r w:rsidRPr="00C62DA3">
      <w:rPr>
        <w:sz w:val="18"/>
        <w:szCs w:val="18"/>
      </w:rPr>
      <w:t xml:space="preserve">bodvavolgyikrne@freemail.hu </w:t>
    </w:r>
  </w:p>
  <w:p w:rsidR="007A5448" w:rsidRPr="00C62DA3" w:rsidRDefault="0013424A">
    <w:pPr>
      <w:pStyle w:val="llb"/>
      <w:rPr>
        <w:sz w:val="18"/>
        <w:szCs w:val="18"/>
      </w:rPr>
    </w:pPr>
    <w:proofErr w:type="gramStart"/>
    <w:r w:rsidRPr="00C62DA3">
      <w:rPr>
        <w:sz w:val="18"/>
        <w:szCs w:val="18"/>
      </w:rPr>
      <w:t>web</w:t>
    </w:r>
    <w:r w:rsidR="007A5448" w:rsidRPr="00C62DA3">
      <w:rPr>
        <w:sz w:val="18"/>
        <w:szCs w:val="18"/>
      </w:rPr>
      <w:t>lap</w:t>
    </w:r>
    <w:proofErr w:type="gramEnd"/>
    <w:r w:rsidR="007A5448" w:rsidRPr="00C62DA3">
      <w:rPr>
        <w:sz w:val="18"/>
        <w:szCs w:val="18"/>
      </w:rPr>
      <w:t>:</w:t>
    </w:r>
    <w:r w:rsidR="00136B52">
      <w:rPr>
        <w:sz w:val="18"/>
        <w:szCs w:val="18"/>
      </w:rPr>
      <w:t xml:space="preserve"> www.edeleny</w:t>
    </w:r>
    <w:r w:rsidR="0005679C">
      <w:rPr>
        <w:sz w:val="18"/>
        <w:szCs w:val="18"/>
      </w:rPr>
      <w:t>513.hu</w:t>
    </w:r>
    <w:r w:rsidRPr="00C62DA3">
      <w:rPr>
        <w:sz w:val="18"/>
        <w:szCs w:val="18"/>
      </w:rPr>
      <w:t xml:space="preserve">    </w:t>
    </w:r>
    <w:r w:rsidR="007A5448" w:rsidRPr="00C62DA3">
      <w:rPr>
        <w:sz w:val="18"/>
        <w:szCs w:val="18"/>
      </w:rPr>
      <w:t xml:space="preserve">        </w:t>
    </w:r>
    <w:r w:rsidRPr="00C62DA3">
      <w:rPr>
        <w:sz w:val="18"/>
        <w:szCs w:val="18"/>
      </w:rPr>
      <w:t xml:space="preserve">                        </w:t>
    </w:r>
  </w:p>
  <w:p w:rsidR="007A5448" w:rsidRPr="0005679C" w:rsidRDefault="00C62DA3">
    <w:pPr>
      <w:pStyle w:val="llb"/>
      <w:rPr>
        <w:b/>
        <w:sz w:val="18"/>
        <w:szCs w:val="18"/>
      </w:rPr>
    </w:pPr>
    <w:r w:rsidRPr="0005679C">
      <w:rPr>
        <w:b/>
        <w:noProof/>
        <w:sz w:val="18"/>
        <w:szCs w:val="18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3481705</wp:posOffset>
          </wp:positionH>
          <wp:positionV relativeFrom="page">
            <wp:posOffset>9810750</wp:posOffset>
          </wp:positionV>
          <wp:extent cx="2647950" cy="304800"/>
          <wp:effectExtent l="19050" t="0" r="0" b="0"/>
          <wp:wrapSquare wrapText="bothSides"/>
          <wp:docPr id="4" name="Kép 1" descr="eu_logo_kotelezo_felirattal_esza_egyes_szamb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u_logo_kotelezo_felirattal_esza_egyes_szamban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5448" w:rsidRPr="0005679C">
      <w:rPr>
        <w:b/>
        <w:sz w:val="18"/>
        <w:szCs w:val="18"/>
      </w:rPr>
      <w:t>Rudabánya Város Önkormányzata</w:t>
    </w:r>
  </w:p>
  <w:p w:rsidR="007A5448" w:rsidRPr="00C62DA3" w:rsidRDefault="007A5448" w:rsidP="007A5448">
    <w:pPr>
      <w:pStyle w:val="llb"/>
      <w:tabs>
        <w:tab w:val="clear" w:pos="9072"/>
        <w:tab w:val="left" w:pos="5010"/>
      </w:tabs>
      <w:rPr>
        <w:sz w:val="18"/>
        <w:szCs w:val="18"/>
      </w:rPr>
    </w:pPr>
    <w:r w:rsidRPr="00C62DA3">
      <w:rPr>
        <w:sz w:val="18"/>
        <w:szCs w:val="18"/>
      </w:rPr>
      <w:t xml:space="preserve">3733 Rudabánya Gvadányi </w:t>
    </w:r>
    <w:proofErr w:type="gramStart"/>
    <w:r w:rsidRPr="00C62DA3">
      <w:rPr>
        <w:sz w:val="18"/>
        <w:szCs w:val="18"/>
      </w:rPr>
      <w:t>J  út</w:t>
    </w:r>
    <w:proofErr w:type="gramEnd"/>
    <w:r w:rsidRPr="00C62DA3">
      <w:rPr>
        <w:sz w:val="18"/>
        <w:szCs w:val="18"/>
      </w:rPr>
      <w:t xml:space="preserve"> 47.Tel:+36-48-568-216</w:t>
    </w:r>
    <w:r w:rsidRPr="00C62DA3">
      <w:rPr>
        <w:sz w:val="18"/>
        <w:szCs w:val="18"/>
      </w:rPr>
      <w:tab/>
    </w:r>
    <w:r w:rsidRPr="00C62DA3">
      <w:rPr>
        <w:sz w:val="18"/>
        <w:szCs w:val="18"/>
      </w:rPr>
      <w:tab/>
    </w:r>
  </w:p>
  <w:p w:rsidR="007A5448" w:rsidRPr="00C62DA3" w:rsidRDefault="007A5448">
    <w:pPr>
      <w:pStyle w:val="llb"/>
      <w:rPr>
        <w:sz w:val="18"/>
        <w:szCs w:val="18"/>
      </w:rPr>
    </w:pPr>
    <w:proofErr w:type="gramStart"/>
    <w:r w:rsidRPr="00C62DA3">
      <w:rPr>
        <w:sz w:val="18"/>
        <w:szCs w:val="18"/>
      </w:rPr>
      <w:t>e-mail</w:t>
    </w:r>
    <w:proofErr w:type="gramEnd"/>
    <w:r w:rsidRPr="00C62DA3">
      <w:rPr>
        <w:sz w:val="18"/>
        <w:szCs w:val="18"/>
      </w:rPr>
      <w:t>:</w:t>
    </w:r>
    <w:r w:rsidR="000C5863">
      <w:rPr>
        <w:sz w:val="18"/>
        <w:szCs w:val="18"/>
      </w:rPr>
      <w:t xml:space="preserve"> </w:t>
    </w:r>
    <w:hyperlink r:id="rId4" w:history="1">
      <w:r w:rsidRPr="00C62DA3">
        <w:rPr>
          <w:rStyle w:val="Hiperhivatkozs"/>
          <w:sz w:val="18"/>
          <w:szCs w:val="18"/>
        </w:rPr>
        <w:t>polghivrudabanya@t-online.hu</w:t>
      </w:r>
    </w:hyperlink>
  </w:p>
  <w:p w:rsidR="0013424A" w:rsidRPr="00C62DA3" w:rsidRDefault="000C5863">
    <w:pPr>
      <w:pStyle w:val="llb"/>
      <w:rPr>
        <w:sz w:val="18"/>
        <w:szCs w:val="18"/>
      </w:rPr>
    </w:pPr>
    <w:proofErr w:type="gramStart"/>
    <w:r>
      <w:rPr>
        <w:sz w:val="18"/>
        <w:szCs w:val="18"/>
      </w:rPr>
      <w:t>weblap</w:t>
    </w:r>
    <w:proofErr w:type="gramEnd"/>
    <w:r>
      <w:rPr>
        <w:sz w:val="18"/>
        <w:szCs w:val="18"/>
      </w:rPr>
      <w:t>:</w:t>
    </w:r>
    <w:r w:rsidR="00136B52">
      <w:rPr>
        <w:sz w:val="18"/>
        <w:szCs w:val="18"/>
      </w:rPr>
      <w:t xml:space="preserve"> </w:t>
    </w:r>
    <w:r w:rsidR="007A5448" w:rsidRPr="00C62DA3">
      <w:rPr>
        <w:sz w:val="18"/>
        <w:szCs w:val="18"/>
      </w:rPr>
      <w:t>www.rudabanya.hu</w:t>
    </w:r>
    <w:r w:rsidR="0013424A" w:rsidRPr="00C62DA3">
      <w:rPr>
        <w:sz w:val="18"/>
        <w:szCs w:val="18"/>
      </w:rPr>
      <w:t xml:space="preserve">                                                                  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876" w:rsidRDefault="002F6876">
      <w:r>
        <w:separator/>
      </w:r>
    </w:p>
  </w:footnote>
  <w:footnote w:type="continuationSeparator" w:id="0">
    <w:p w:rsidR="002F6876" w:rsidRDefault="002F68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305" w:rsidRDefault="005D307C" w:rsidP="004B4C7D">
    <w:pPr>
      <w:pStyle w:val="lfej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 w:rsidR="00F53305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F53305" w:rsidRDefault="00F53305" w:rsidP="00F53305">
    <w:pPr>
      <w:pStyle w:val="lfej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3305" w:rsidRDefault="00F53305" w:rsidP="004B4C7D">
    <w:pPr>
      <w:pStyle w:val="lfej"/>
      <w:framePr w:wrap="around" w:vAnchor="text" w:hAnchor="margin" w:xAlign="right" w:y="1"/>
      <w:rPr>
        <w:rStyle w:val="Oldalszm"/>
      </w:rPr>
    </w:pPr>
  </w:p>
  <w:p w:rsidR="00F53305" w:rsidRPr="000A47D0" w:rsidRDefault="00FF2156" w:rsidP="008237CF">
    <w:pPr>
      <w:tabs>
        <w:tab w:val="center" w:pos="4536"/>
      </w:tabs>
      <w:spacing w:line="360" w:lineRule="auto"/>
      <w:rPr>
        <w:b/>
        <w:spacing w:val="20"/>
        <w:sz w:val="20"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3881755</wp:posOffset>
          </wp:positionH>
          <wp:positionV relativeFrom="paragraph">
            <wp:posOffset>0</wp:posOffset>
          </wp:positionV>
          <wp:extent cx="1914525" cy="542925"/>
          <wp:effectExtent l="19050" t="0" r="9525" b="0"/>
          <wp:wrapTight wrapText="bothSides">
            <wp:wrapPolygon edited="0">
              <wp:start x="-215" y="0"/>
              <wp:lineTo x="-215" y="21221"/>
              <wp:lineTo x="21707" y="21221"/>
              <wp:lineTo x="21707" y="0"/>
              <wp:lineTo x="-215" y="0"/>
            </wp:wrapPolygon>
          </wp:wrapTight>
          <wp:docPr id="2" name="Kép 1" descr="USZT_logo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ZT_logo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4525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986155</wp:posOffset>
          </wp:positionH>
          <wp:positionV relativeFrom="paragraph">
            <wp:posOffset>-161925</wp:posOffset>
          </wp:positionV>
          <wp:extent cx="666750" cy="923925"/>
          <wp:effectExtent l="19050" t="0" r="0" b="0"/>
          <wp:wrapSquare wrapText="right"/>
          <wp:docPr id="3" name="Kép 3" descr="C:\Documents and Settings\Rendszergazda\Asztal\mélyszegénység\Rudabánya címe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Rendszergazda\Asztal\mélyszegénység\Rudabánya címer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923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C5739">
      <w:rPr>
        <w:noProof/>
      </w:rPr>
      <w:t xml:space="preserve"> </w:t>
    </w:r>
    <w:r>
      <w:rPr>
        <w:noProof/>
      </w:rPr>
      <w:drawing>
        <wp:inline distT="0" distB="0" distL="0" distR="0">
          <wp:extent cx="561975" cy="657225"/>
          <wp:effectExtent l="19050" t="0" r="9525" b="0"/>
          <wp:docPr id="1" name="Kép 1" descr="Edelény logó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Edelény logó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DC5739">
      <w:rPr>
        <w:noProof/>
      </w:rPr>
      <w:t xml:space="preserve">                      </w:t>
    </w:r>
    <w:r w:rsidR="008237CF">
      <w:rPr>
        <w:noProof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53F1A"/>
    <w:multiLevelType w:val="hybridMultilevel"/>
    <w:tmpl w:val="35207BCE"/>
    <w:lvl w:ilvl="0" w:tplc="524C7C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9A59B1"/>
    <w:multiLevelType w:val="hybridMultilevel"/>
    <w:tmpl w:val="6E82D9F4"/>
    <w:lvl w:ilvl="0" w:tplc="04C8E29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9C09DF"/>
    <w:multiLevelType w:val="hybridMultilevel"/>
    <w:tmpl w:val="09209254"/>
    <w:lvl w:ilvl="0" w:tplc="B7023D7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4C4D17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6F1468A"/>
    <w:multiLevelType w:val="hybridMultilevel"/>
    <w:tmpl w:val="1A988D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FF6534"/>
    <w:multiLevelType w:val="hybridMultilevel"/>
    <w:tmpl w:val="6674FA86"/>
    <w:lvl w:ilvl="0" w:tplc="E32A61EE">
      <w:start w:val="1"/>
      <w:numFmt w:val="bullet"/>
      <w:lvlText w:val="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6055C9D"/>
    <w:multiLevelType w:val="hybridMultilevel"/>
    <w:tmpl w:val="6A6E81DE"/>
    <w:lvl w:ilvl="0" w:tplc="92A42C3C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AB5990"/>
    <w:rsid w:val="00002ED1"/>
    <w:rsid w:val="0002060F"/>
    <w:rsid w:val="0005679C"/>
    <w:rsid w:val="0008243D"/>
    <w:rsid w:val="00082642"/>
    <w:rsid w:val="000942D8"/>
    <w:rsid w:val="000A47D0"/>
    <w:rsid w:val="000C5863"/>
    <w:rsid w:val="000F5641"/>
    <w:rsid w:val="0010120F"/>
    <w:rsid w:val="00103522"/>
    <w:rsid w:val="0013424A"/>
    <w:rsid w:val="00136B52"/>
    <w:rsid w:val="0018192B"/>
    <w:rsid w:val="001E2D17"/>
    <w:rsid w:val="001F2551"/>
    <w:rsid w:val="002036AA"/>
    <w:rsid w:val="002119BD"/>
    <w:rsid w:val="002613FF"/>
    <w:rsid w:val="00295C73"/>
    <w:rsid w:val="002F623C"/>
    <w:rsid w:val="002F6876"/>
    <w:rsid w:val="00316AE9"/>
    <w:rsid w:val="003274FC"/>
    <w:rsid w:val="00342054"/>
    <w:rsid w:val="003E1899"/>
    <w:rsid w:val="00421CE1"/>
    <w:rsid w:val="004232EA"/>
    <w:rsid w:val="00442335"/>
    <w:rsid w:val="00457E96"/>
    <w:rsid w:val="0048441A"/>
    <w:rsid w:val="004A3D86"/>
    <w:rsid w:val="004B0A86"/>
    <w:rsid w:val="004B4C7D"/>
    <w:rsid w:val="004C6166"/>
    <w:rsid w:val="004D4C40"/>
    <w:rsid w:val="004E1BA4"/>
    <w:rsid w:val="004E25F6"/>
    <w:rsid w:val="004F424C"/>
    <w:rsid w:val="0051457F"/>
    <w:rsid w:val="00557572"/>
    <w:rsid w:val="00583BA3"/>
    <w:rsid w:val="005933F2"/>
    <w:rsid w:val="005A3003"/>
    <w:rsid w:val="005A72C0"/>
    <w:rsid w:val="005B4995"/>
    <w:rsid w:val="005D307C"/>
    <w:rsid w:val="005E24FA"/>
    <w:rsid w:val="006459D2"/>
    <w:rsid w:val="00690644"/>
    <w:rsid w:val="006C4231"/>
    <w:rsid w:val="006E028D"/>
    <w:rsid w:val="006F30A3"/>
    <w:rsid w:val="006F42E8"/>
    <w:rsid w:val="007014A6"/>
    <w:rsid w:val="0070403F"/>
    <w:rsid w:val="00704125"/>
    <w:rsid w:val="00720551"/>
    <w:rsid w:val="007363CE"/>
    <w:rsid w:val="00765435"/>
    <w:rsid w:val="0079762E"/>
    <w:rsid w:val="007A5448"/>
    <w:rsid w:val="007C304D"/>
    <w:rsid w:val="007F2FF9"/>
    <w:rsid w:val="008237CF"/>
    <w:rsid w:val="00847256"/>
    <w:rsid w:val="00873068"/>
    <w:rsid w:val="00884CB1"/>
    <w:rsid w:val="008D4969"/>
    <w:rsid w:val="008D6A07"/>
    <w:rsid w:val="00923C95"/>
    <w:rsid w:val="00925AF7"/>
    <w:rsid w:val="00954D84"/>
    <w:rsid w:val="00960533"/>
    <w:rsid w:val="009629AF"/>
    <w:rsid w:val="009666E4"/>
    <w:rsid w:val="009D45A4"/>
    <w:rsid w:val="009D543B"/>
    <w:rsid w:val="009D59CF"/>
    <w:rsid w:val="00A035E3"/>
    <w:rsid w:val="00A2775F"/>
    <w:rsid w:val="00A56172"/>
    <w:rsid w:val="00A97ABF"/>
    <w:rsid w:val="00AA3F06"/>
    <w:rsid w:val="00AB5990"/>
    <w:rsid w:val="00AE7BEA"/>
    <w:rsid w:val="00AF7AC5"/>
    <w:rsid w:val="00B1161A"/>
    <w:rsid w:val="00B35C7D"/>
    <w:rsid w:val="00B7790D"/>
    <w:rsid w:val="00BA14D4"/>
    <w:rsid w:val="00BB5E5F"/>
    <w:rsid w:val="00BC51A8"/>
    <w:rsid w:val="00BC76C0"/>
    <w:rsid w:val="00C157D8"/>
    <w:rsid w:val="00C25A4D"/>
    <w:rsid w:val="00C35DAA"/>
    <w:rsid w:val="00C62DA3"/>
    <w:rsid w:val="00C645D8"/>
    <w:rsid w:val="00C83E37"/>
    <w:rsid w:val="00C8538E"/>
    <w:rsid w:val="00CB299D"/>
    <w:rsid w:val="00CD43A6"/>
    <w:rsid w:val="00CE3ABE"/>
    <w:rsid w:val="00CE7EA4"/>
    <w:rsid w:val="00CF2183"/>
    <w:rsid w:val="00D07BC9"/>
    <w:rsid w:val="00D84FA4"/>
    <w:rsid w:val="00DC1A53"/>
    <w:rsid w:val="00DC5739"/>
    <w:rsid w:val="00E01569"/>
    <w:rsid w:val="00E1723B"/>
    <w:rsid w:val="00E2719C"/>
    <w:rsid w:val="00E62573"/>
    <w:rsid w:val="00E95AEB"/>
    <w:rsid w:val="00EA0007"/>
    <w:rsid w:val="00EE4BD6"/>
    <w:rsid w:val="00F03328"/>
    <w:rsid w:val="00F0337F"/>
    <w:rsid w:val="00F14035"/>
    <w:rsid w:val="00F53305"/>
    <w:rsid w:val="00F76D50"/>
    <w:rsid w:val="00F77568"/>
    <w:rsid w:val="00F84589"/>
    <w:rsid w:val="00F978E8"/>
    <w:rsid w:val="00FB5A0A"/>
    <w:rsid w:val="00FC5718"/>
    <w:rsid w:val="00FE24D4"/>
    <w:rsid w:val="00FF2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4969"/>
    <w:rPr>
      <w:sz w:val="24"/>
      <w:szCs w:val="24"/>
    </w:rPr>
  </w:style>
  <w:style w:type="paragraph" w:styleId="Cmsor1">
    <w:name w:val="heading 1"/>
    <w:basedOn w:val="Norml"/>
    <w:next w:val="Norml"/>
    <w:qFormat/>
    <w:rsid w:val="00847256"/>
    <w:pPr>
      <w:keepNext/>
      <w:jc w:val="center"/>
      <w:outlineLvl w:val="0"/>
    </w:pPr>
    <w:rPr>
      <w:b/>
      <w:bCs/>
    </w:rPr>
  </w:style>
  <w:style w:type="paragraph" w:styleId="Cmsor2">
    <w:name w:val="heading 2"/>
    <w:basedOn w:val="Norml"/>
    <w:next w:val="Norml"/>
    <w:qFormat/>
    <w:rsid w:val="008472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0A47D0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0A47D0"/>
    <w:pPr>
      <w:tabs>
        <w:tab w:val="center" w:pos="4536"/>
        <w:tab w:val="right" w:pos="9072"/>
      </w:tabs>
    </w:pPr>
  </w:style>
  <w:style w:type="paragraph" w:customStyle="1" w:styleId="Char1CharCharCharCharCharCharChar">
    <w:name w:val="Char1 Char Char Char Char Char Char Char"/>
    <w:basedOn w:val="Norml"/>
    <w:rsid w:val="000A47D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NormlCm">
    <w:name w:val="NormálCím"/>
    <w:basedOn w:val="Norml"/>
    <w:rsid w:val="00847256"/>
    <w:pPr>
      <w:keepNext/>
      <w:keepLines/>
      <w:spacing w:before="480" w:after="240"/>
      <w:jc w:val="center"/>
    </w:pPr>
    <w:rPr>
      <w:rFonts w:ascii="H-Times-Roman" w:hAnsi="H-Times-Roman"/>
      <w:lang w:val="da-DK"/>
    </w:rPr>
  </w:style>
  <w:style w:type="character" w:styleId="Oldalszm">
    <w:name w:val="page number"/>
    <w:basedOn w:val="Bekezdsalapbettpusa"/>
    <w:rsid w:val="00F53305"/>
  </w:style>
  <w:style w:type="paragraph" w:styleId="Buborkszveg">
    <w:name w:val="Balloon Text"/>
    <w:basedOn w:val="Norml"/>
    <w:link w:val="BuborkszvegChar"/>
    <w:rsid w:val="009D543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9D543B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E625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lbChar">
    <w:name w:val="Élőláb Char"/>
    <w:basedOn w:val="Bekezdsalapbettpusa"/>
    <w:link w:val="llb"/>
    <w:uiPriority w:val="99"/>
    <w:rsid w:val="00765435"/>
    <w:rPr>
      <w:sz w:val="24"/>
      <w:szCs w:val="24"/>
    </w:rPr>
  </w:style>
  <w:style w:type="character" w:styleId="Hiperhivatkozs">
    <w:name w:val="Hyperlink"/>
    <w:basedOn w:val="Bekezdsalapbettpusa"/>
    <w:rsid w:val="0013424A"/>
    <w:rPr>
      <w:color w:val="0000FF" w:themeColor="hyperlink"/>
      <w:u w:val="single"/>
    </w:rPr>
  </w:style>
  <w:style w:type="paragraph" w:styleId="Listaszerbekezds">
    <w:name w:val="List Paragraph"/>
    <w:basedOn w:val="Norml"/>
    <w:qFormat/>
    <w:rsid w:val="00E2719C"/>
    <w:pPr>
      <w:ind w:left="720"/>
      <w:contextualSpacing/>
    </w:pPr>
    <w:rPr>
      <w:rFonts w:eastAsia="Calibri" w:cstheme="minorBidi"/>
      <w:lang w:eastAsia="en-US"/>
    </w:rPr>
  </w:style>
  <w:style w:type="paragraph" w:customStyle="1" w:styleId="Default">
    <w:name w:val="Default"/>
    <w:rsid w:val="00CE3AB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4969"/>
    <w:rPr>
      <w:sz w:val="24"/>
      <w:szCs w:val="24"/>
    </w:rPr>
  </w:style>
  <w:style w:type="paragraph" w:styleId="Cmsor1">
    <w:name w:val="heading 1"/>
    <w:basedOn w:val="Norml"/>
    <w:next w:val="Norml"/>
    <w:qFormat/>
    <w:rsid w:val="00847256"/>
    <w:pPr>
      <w:keepNext/>
      <w:jc w:val="center"/>
      <w:outlineLvl w:val="0"/>
    </w:pPr>
    <w:rPr>
      <w:b/>
      <w:bCs/>
    </w:rPr>
  </w:style>
  <w:style w:type="paragraph" w:styleId="Cmsor2">
    <w:name w:val="heading 2"/>
    <w:basedOn w:val="Norml"/>
    <w:next w:val="Norml"/>
    <w:qFormat/>
    <w:rsid w:val="0084725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0A47D0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0A47D0"/>
    <w:pPr>
      <w:tabs>
        <w:tab w:val="center" w:pos="4536"/>
        <w:tab w:val="right" w:pos="9072"/>
      </w:tabs>
    </w:pPr>
  </w:style>
  <w:style w:type="paragraph" w:customStyle="1" w:styleId="Char1CharCharCharCharCharCharChar">
    <w:name w:val="Char1 Char Char Char Char Char Char Char"/>
    <w:basedOn w:val="Norml"/>
    <w:rsid w:val="000A47D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NormlCm">
    <w:name w:val="NormálCím"/>
    <w:basedOn w:val="Norml"/>
    <w:rsid w:val="00847256"/>
    <w:pPr>
      <w:keepNext/>
      <w:keepLines/>
      <w:spacing w:before="480" w:after="240"/>
      <w:jc w:val="center"/>
    </w:pPr>
    <w:rPr>
      <w:rFonts w:ascii="H-Times-Roman" w:hAnsi="H-Times-Roman"/>
      <w:lang w:val="da-DK"/>
    </w:rPr>
  </w:style>
  <w:style w:type="character" w:styleId="Oldalszm">
    <w:name w:val="page number"/>
    <w:basedOn w:val="Bekezdsalapbettpusa"/>
    <w:rsid w:val="00F53305"/>
  </w:style>
  <w:style w:type="paragraph" w:styleId="Buborkszveg">
    <w:name w:val="Balloon Text"/>
    <w:basedOn w:val="Norml"/>
    <w:link w:val="BuborkszvegChar"/>
    <w:rsid w:val="009D543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9D543B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rsid w:val="00E625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lbChar">
    <w:name w:val="Élőláb Char"/>
    <w:basedOn w:val="Bekezdsalapbettpusa"/>
    <w:link w:val="llb"/>
    <w:uiPriority w:val="99"/>
    <w:rsid w:val="00765435"/>
    <w:rPr>
      <w:sz w:val="24"/>
      <w:szCs w:val="24"/>
    </w:rPr>
  </w:style>
  <w:style w:type="character" w:styleId="Hiperhivatkozs">
    <w:name w:val="Hyperlink"/>
    <w:basedOn w:val="Bekezdsalapbettpusa"/>
    <w:rsid w:val="0013424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3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hyperlink" Target="Tel:+36-48-525-162" TargetMode="External"/><Relationship Id="rId1" Type="http://schemas.openxmlformats.org/officeDocument/2006/relationships/image" Target="media/image6.jpeg"/><Relationship Id="rId4" Type="http://schemas.openxmlformats.org/officeDocument/2006/relationships/hyperlink" Target="mailto:polghivrudabanya@t-online.hu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Asztal\BVKRNE_R.b&#225;nya%20c&#237;mere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505C78-8311-48B8-9CA7-E3A6BB0F8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BVKRNE_R.bánya címere</Template>
  <TotalTime>36</TotalTime>
  <Pages>1</Pages>
  <Words>94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Megbízási szerződés</vt:lpstr>
    </vt:vector>
  </TitlesOfParts>
  <Company/>
  <LinksUpToDate>false</LinksUpToDate>
  <CharactersWithSpaces>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Megbízási szerződés</dc:title>
  <dc:creator>xy</dc:creator>
  <cp:lastModifiedBy>Hone</cp:lastModifiedBy>
  <cp:revision>4</cp:revision>
  <cp:lastPrinted>2012-09-19T10:09:00Z</cp:lastPrinted>
  <dcterms:created xsi:type="dcterms:W3CDTF">2014-05-26T05:58:00Z</dcterms:created>
  <dcterms:modified xsi:type="dcterms:W3CDTF">2014-05-26T10:45:00Z</dcterms:modified>
</cp:coreProperties>
</file>